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B2C" w:rsidRDefault="00DE3B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E3B2C">
          <w:pgSz w:w="12413" w:h="17189"/>
          <w:pgMar w:top="1440" w:right="12413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20.65pt;height:859.45pt;z-index:-251658240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DE3B2C" w:rsidRDefault="00DE3B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E3B2C">
          <w:pgSz w:w="12158" w:h="17011"/>
          <w:pgMar w:top="1440" w:right="12158" w:bottom="1440" w:left="0" w:header="720" w:footer="720" w:gutter="0"/>
          <w:cols w:space="720"/>
          <w:noEndnote/>
        </w:sectPr>
      </w:pPr>
      <w:bookmarkStart w:id="0" w:name="page5"/>
      <w:bookmarkEnd w:id="0"/>
      <w:r>
        <w:rPr>
          <w:noProof/>
          <w:lang w:val="ru-RU" w:eastAsia="ru-RU"/>
        </w:rPr>
        <w:pict>
          <v:shape id="_x0000_s1027" type="#_x0000_t75" style="position:absolute;margin-left:0;margin-top:0;width:607.9pt;height:850.55pt;z-index:-251657216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DE3B2C" w:rsidRDefault="00DE3B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E3B2C">
          <w:pgSz w:w="12403" w:h="17184"/>
          <w:pgMar w:top="1440" w:right="12403" w:bottom="1440" w:left="0" w:header="720" w:footer="720" w:gutter="0"/>
          <w:cols w:space="720"/>
          <w:noEndnote/>
        </w:sectPr>
      </w:pPr>
      <w:bookmarkStart w:id="1" w:name="page7"/>
      <w:bookmarkEnd w:id="1"/>
      <w:r>
        <w:rPr>
          <w:noProof/>
          <w:lang w:val="ru-RU" w:eastAsia="ru-RU"/>
        </w:rPr>
        <w:pict>
          <v:shape id="_x0000_s1028" type="#_x0000_t75" style="position:absolute;margin-left:0;margin-top:0;width:620.15pt;height:859.2pt;z-index:-25165619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DE3B2C" w:rsidRDefault="00DE3B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E3B2C">
          <w:pgSz w:w="11995" w:h="16896"/>
          <w:pgMar w:top="1440" w:right="11995" w:bottom="1440" w:left="0" w:header="720" w:footer="720" w:gutter="0"/>
          <w:cols w:space="720"/>
          <w:noEndnote/>
        </w:sectPr>
      </w:pPr>
      <w:bookmarkStart w:id="2" w:name="page9"/>
      <w:bookmarkEnd w:id="2"/>
    </w:p>
    <w:p w:rsidR="00DE3B2C" w:rsidRDefault="00DE3B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page11"/>
      <w:bookmarkEnd w:id="3"/>
    </w:p>
    <w:sectPr w:rsidR="00DE3B2C" w:rsidSect="005136AF">
      <w:pgSz w:w="12115" w:h="16982"/>
      <w:pgMar w:top="1440" w:right="12115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614E"/>
    <w:rsid w:val="00067BC1"/>
    <w:rsid w:val="0023614E"/>
    <w:rsid w:val="004678DD"/>
    <w:rsid w:val="004A46DF"/>
    <w:rsid w:val="005136AF"/>
    <w:rsid w:val="00741DF2"/>
    <w:rsid w:val="00A6290C"/>
    <w:rsid w:val="00CD7508"/>
    <w:rsid w:val="00DE3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6AF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Татьяна</cp:lastModifiedBy>
  <cp:revision>2</cp:revision>
  <dcterms:created xsi:type="dcterms:W3CDTF">2015-12-12T18:31:00Z</dcterms:created>
  <dcterms:modified xsi:type="dcterms:W3CDTF">2015-12-12T18:31:00Z</dcterms:modified>
</cp:coreProperties>
</file>